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A7058" w14:textId="77777777" w:rsidR="00742E72" w:rsidRPr="008C69AC" w:rsidRDefault="00742E72" w:rsidP="008C69AC">
      <w:pPr>
        <w:rPr>
          <w:rFonts w:ascii="Arial" w:hAnsi="Arial" w:cs="Arial"/>
        </w:rPr>
      </w:pPr>
    </w:p>
    <w:p w14:paraId="6FA4D095" w14:textId="21592554" w:rsidR="00722467" w:rsidRPr="008C69AC" w:rsidRDefault="00C06671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Godkjenne de stemmeber</w:t>
      </w:r>
      <w:r w:rsidR="00DB575B" w:rsidRPr="008C69AC">
        <w:rPr>
          <w:rFonts w:ascii="Arial" w:hAnsi="Arial" w:cs="Arial"/>
        </w:rPr>
        <w:t>e</w:t>
      </w:r>
      <w:r w:rsidRPr="008C69AC">
        <w:rPr>
          <w:rFonts w:ascii="Arial" w:hAnsi="Arial" w:cs="Arial"/>
        </w:rPr>
        <w:t>ttige</w:t>
      </w:r>
      <w:r w:rsidR="007E4218" w:rsidRPr="008C69AC">
        <w:rPr>
          <w:rFonts w:ascii="Arial" w:hAnsi="Arial" w:cs="Arial"/>
        </w:rPr>
        <w:t>de</w:t>
      </w:r>
      <w:r w:rsidR="008C69AC">
        <w:rPr>
          <w:rFonts w:ascii="Arial" w:hAnsi="Arial" w:cs="Arial"/>
        </w:rPr>
        <w:t>.</w:t>
      </w:r>
      <w:r w:rsidR="00722467" w:rsidRPr="008C69AC">
        <w:rPr>
          <w:rFonts w:ascii="Arial" w:hAnsi="Arial" w:cs="Arial"/>
        </w:rPr>
        <w:br/>
      </w:r>
    </w:p>
    <w:p w14:paraId="20E2E48F" w14:textId="4F4DCB05" w:rsidR="00722467" w:rsidRPr="008C69AC" w:rsidRDefault="00DB575B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Godkjenne</w:t>
      </w:r>
      <w:r w:rsidR="00722467" w:rsidRPr="008C69AC">
        <w:rPr>
          <w:rFonts w:ascii="Arial" w:hAnsi="Arial" w:cs="Arial"/>
        </w:rPr>
        <w:t xml:space="preserve"> innkalling</w:t>
      </w:r>
      <w:r w:rsidR="00680F90" w:rsidRPr="008C69AC">
        <w:rPr>
          <w:rFonts w:ascii="Arial" w:hAnsi="Arial" w:cs="Arial"/>
        </w:rPr>
        <w:t xml:space="preserve"> og</w:t>
      </w:r>
      <w:r w:rsidRPr="008C69AC">
        <w:rPr>
          <w:rFonts w:ascii="Arial" w:hAnsi="Arial" w:cs="Arial"/>
        </w:rPr>
        <w:t xml:space="preserve"> saksliste</w:t>
      </w:r>
      <w:r w:rsidR="008C69AC">
        <w:rPr>
          <w:rFonts w:ascii="Arial" w:hAnsi="Arial" w:cs="Arial"/>
        </w:rPr>
        <w:t>.</w:t>
      </w:r>
      <w:r w:rsidR="00722467" w:rsidRPr="008C69AC">
        <w:rPr>
          <w:rFonts w:ascii="Arial" w:hAnsi="Arial" w:cs="Arial"/>
        </w:rPr>
        <w:br/>
      </w:r>
    </w:p>
    <w:p w14:paraId="3B670250" w14:textId="6F87FE3D" w:rsidR="00722467" w:rsidRPr="008C69AC" w:rsidRDefault="00C06671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Ve</w:t>
      </w:r>
      <w:r w:rsidR="00722467" w:rsidRPr="008C69AC">
        <w:rPr>
          <w:rFonts w:ascii="Arial" w:hAnsi="Arial" w:cs="Arial"/>
        </w:rPr>
        <w:t>lg</w:t>
      </w:r>
      <w:r w:rsidR="00452436" w:rsidRPr="008C69AC">
        <w:rPr>
          <w:rFonts w:ascii="Arial" w:hAnsi="Arial" w:cs="Arial"/>
        </w:rPr>
        <w:t>e ordstyrer</w:t>
      </w:r>
      <w:r w:rsidRPr="008C69AC">
        <w:rPr>
          <w:rFonts w:ascii="Arial" w:hAnsi="Arial" w:cs="Arial"/>
        </w:rPr>
        <w:t>, sekretær samt</w:t>
      </w:r>
      <w:r w:rsidR="00ED08CD" w:rsidRPr="008C69AC">
        <w:rPr>
          <w:rFonts w:ascii="Arial" w:hAnsi="Arial" w:cs="Arial"/>
        </w:rPr>
        <w:t xml:space="preserve"> 2 representanter til å underskrive</w:t>
      </w:r>
      <w:r w:rsidR="008C69AC" w:rsidRPr="008C69AC">
        <w:rPr>
          <w:rFonts w:ascii="Arial" w:hAnsi="Arial" w:cs="Arial"/>
        </w:rPr>
        <w:t xml:space="preserve"> </w:t>
      </w:r>
      <w:r w:rsidRPr="008C69AC">
        <w:rPr>
          <w:rFonts w:ascii="Arial" w:hAnsi="Arial" w:cs="Arial"/>
        </w:rPr>
        <w:t>protokollen.</w:t>
      </w:r>
    </w:p>
    <w:p w14:paraId="79D09206" w14:textId="77777777" w:rsidR="00C06671" w:rsidRPr="008C69AC" w:rsidRDefault="00C06671" w:rsidP="008C69AC">
      <w:pPr>
        <w:rPr>
          <w:rFonts w:ascii="Arial" w:hAnsi="Arial" w:cs="Arial"/>
        </w:rPr>
      </w:pPr>
    </w:p>
    <w:p w14:paraId="517EDDA6" w14:textId="01E471BE" w:rsidR="00722467" w:rsidRPr="008C69AC" w:rsidRDefault="00547D55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 xml:space="preserve">Behandle styrets årsberetning for </w:t>
      </w:r>
      <w:r w:rsidR="008C69AC">
        <w:rPr>
          <w:rFonts w:ascii="Arial" w:hAnsi="Arial" w:cs="Arial"/>
        </w:rPr>
        <w:t>2019.</w:t>
      </w:r>
    </w:p>
    <w:p w14:paraId="0B0A11AF" w14:textId="77777777" w:rsidR="00722467" w:rsidRPr="008C69AC" w:rsidRDefault="00722467" w:rsidP="008C69AC">
      <w:pPr>
        <w:rPr>
          <w:rFonts w:ascii="Arial" w:hAnsi="Arial" w:cs="Arial"/>
        </w:rPr>
      </w:pPr>
    </w:p>
    <w:p w14:paraId="1C551B07" w14:textId="33EC2438" w:rsidR="00722467" w:rsidRPr="008C69AC" w:rsidRDefault="00547D55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Behandle revidert regnskap</w:t>
      </w:r>
      <w:r w:rsidR="008C69AC">
        <w:rPr>
          <w:rFonts w:ascii="Arial" w:hAnsi="Arial" w:cs="Arial"/>
        </w:rPr>
        <w:t>.</w:t>
      </w:r>
    </w:p>
    <w:p w14:paraId="07FA94B8" w14:textId="77777777" w:rsidR="00722467" w:rsidRPr="008C69AC" w:rsidRDefault="00722467" w:rsidP="008C69AC">
      <w:pPr>
        <w:rPr>
          <w:rFonts w:ascii="Arial" w:hAnsi="Arial" w:cs="Arial"/>
        </w:rPr>
      </w:pPr>
    </w:p>
    <w:p w14:paraId="3327FAA9" w14:textId="053659E8" w:rsidR="008A4D81" w:rsidRPr="008C69AC" w:rsidRDefault="00485F37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Fastsette m</w:t>
      </w:r>
      <w:r w:rsidR="00C22AE9" w:rsidRPr="008C69AC">
        <w:rPr>
          <w:rFonts w:ascii="Arial" w:hAnsi="Arial" w:cs="Arial"/>
        </w:rPr>
        <w:t>edlemskontingent</w:t>
      </w:r>
      <w:r w:rsidR="008C69AC">
        <w:rPr>
          <w:rFonts w:ascii="Arial" w:hAnsi="Arial" w:cs="Arial"/>
        </w:rPr>
        <w:t>.</w:t>
      </w:r>
    </w:p>
    <w:p w14:paraId="1FC7F87E" w14:textId="52A30148" w:rsidR="00871D6E" w:rsidRPr="008C69AC" w:rsidRDefault="00871D6E" w:rsidP="008C69AC">
      <w:pPr>
        <w:rPr>
          <w:rFonts w:ascii="Arial" w:hAnsi="Arial" w:cs="Arial"/>
        </w:rPr>
      </w:pPr>
    </w:p>
    <w:p w14:paraId="1962FF3A" w14:textId="1123D06F" w:rsidR="00722467" w:rsidRPr="008C69AC" w:rsidRDefault="00097B05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Vedta budsjett for 20</w:t>
      </w:r>
      <w:r w:rsidR="00CC61F3" w:rsidRPr="008C69AC">
        <w:rPr>
          <w:rFonts w:ascii="Arial" w:hAnsi="Arial" w:cs="Arial"/>
        </w:rPr>
        <w:t>20</w:t>
      </w:r>
      <w:r w:rsidR="008C69AC">
        <w:rPr>
          <w:rFonts w:ascii="Arial" w:hAnsi="Arial" w:cs="Arial"/>
        </w:rPr>
        <w:t>.</w:t>
      </w:r>
    </w:p>
    <w:p w14:paraId="13B06E00" w14:textId="68674462" w:rsidR="008C69AC" w:rsidRPr="008C69AC" w:rsidRDefault="008C69AC" w:rsidP="008C69AC">
      <w:pPr>
        <w:rPr>
          <w:rFonts w:ascii="Arial" w:hAnsi="Arial" w:cs="Arial"/>
        </w:rPr>
      </w:pPr>
    </w:p>
    <w:p w14:paraId="7F0D0F14" w14:textId="6A7BA5FF" w:rsidR="008C69AC" w:rsidRPr="008C69AC" w:rsidRDefault="008C69AC" w:rsidP="008C69AC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8C69AC">
        <w:rPr>
          <w:rFonts w:ascii="Arial" w:hAnsi="Arial" w:cs="Arial"/>
        </w:rPr>
        <w:t>Vedta utsettelse av valg av styre og valgstyre til årsmøte 2021, grunnet kort tid til neste årsmøte (utg. mars 2021).</w:t>
      </w:r>
    </w:p>
    <w:p w14:paraId="5CB74CE0" w14:textId="77777777" w:rsidR="008C69AC" w:rsidRPr="008C69AC" w:rsidRDefault="008C69AC" w:rsidP="008C69AC">
      <w:pPr>
        <w:rPr>
          <w:rFonts w:ascii="Arial" w:hAnsi="Arial" w:cs="Arial"/>
        </w:rPr>
      </w:pPr>
    </w:p>
    <w:sectPr w:rsidR="008C69AC" w:rsidRPr="008C69AC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988D0" w14:textId="77777777" w:rsidR="00E02559" w:rsidRDefault="00E02559">
      <w:r>
        <w:separator/>
      </w:r>
    </w:p>
  </w:endnote>
  <w:endnote w:type="continuationSeparator" w:id="0">
    <w:p w14:paraId="3A35E02F" w14:textId="77777777" w:rsidR="00E02559" w:rsidRDefault="00E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9EBF8" w14:textId="77777777" w:rsidR="0039449B" w:rsidRDefault="0039449B">
    <w:pPr>
      <w:pStyle w:val="Bunntekst"/>
      <w:tabs>
        <w:tab w:val="clear" w:pos="8306"/>
        <w:tab w:val="right" w:pos="9180"/>
      </w:tabs>
      <w:ind w:left="-720" w:right="-874"/>
      <w:rPr>
        <w:rFonts w:ascii="Tahoma" w:hAnsi="Tahoma"/>
        <w:b/>
        <w:sz w:val="22"/>
      </w:rPr>
    </w:pPr>
    <w:r>
      <w:rPr>
        <w:rFonts w:ascii="Tahoma" w:hAnsi="Tahoma"/>
        <w:b/>
        <w:sz w:val="22"/>
      </w:rPr>
      <w:t>______________________________________________________________________</w:t>
    </w:r>
  </w:p>
  <w:p w14:paraId="16DE56F2" w14:textId="77777777" w:rsidR="0039449B" w:rsidRDefault="00861DA4">
    <w:pPr>
      <w:pStyle w:val="Bunntekst"/>
      <w:rPr>
        <w:bCs/>
      </w:rPr>
    </w:pPr>
    <w:r>
      <w:rPr>
        <w:bCs/>
        <w:noProof/>
        <w:lang w:bidi="hi-IN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27B1A21" wp14:editId="27A64F83">
              <wp:simplePos x="0" y="0"/>
              <wp:positionH relativeFrom="column">
                <wp:posOffset>13970</wp:posOffset>
              </wp:positionH>
              <wp:positionV relativeFrom="paragraph">
                <wp:posOffset>-14605</wp:posOffset>
              </wp:positionV>
              <wp:extent cx="1920875" cy="635"/>
              <wp:effectExtent l="13970" t="13970" r="8255" b="1397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2087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C15B03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-1.15pt" to="152.3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" o:allowincell="f">
              <v:stroke startarrowwidth="narrow" startarrowlength="short" endarrowwidth="narrow" endarrowlength="short"/>
            </v:line>
          </w:pict>
        </mc:Fallback>
      </mc:AlternateContent>
    </w:r>
    <w:r w:rsidR="006A0E42">
      <w:rPr>
        <w:bCs/>
      </w:rPr>
      <w:t>Giske</w:t>
    </w:r>
    <w:r w:rsidR="0039449B">
      <w:rPr>
        <w:bCs/>
      </w:rPr>
      <w:t xml:space="preserve"> Taekwon-Do Klubb</w:t>
    </w:r>
  </w:p>
  <w:p w14:paraId="6ABA5130" w14:textId="77777777" w:rsidR="0039449B" w:rsidRDefault="0039449B">
    <w:pPr>
      <w:pStyle w:val="Bunntekst"/>
      <w:rPr>
        <w:bCs/>
      </w:rPr>
    </w:pPr>
  </w:p>
  <w:p w14:paraId="08C97F06" w14:textId="77777777" w:rsidR="0039449B" w:rsidRDefault="0039449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E0D1B" w14:textId="77777777" w:rsidR="00E02559" w:rsidRDefault="00E02559">
      <w:r>
        <w:separator/>
      </w:r>
    </w:p>
  </w:footnote>
  <w:footnote w:type="continuationSeparator" w:id="0">
    <w:p w14:paraId="32BD7AB3" w14:textId="77777777" w:rsidR="00E02559" w:rsidRDefault="00E02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151" w:type="dxa"/>
      <w:tblInd w:w="-42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20"/>
      <w:gridCol w:w="5978"/>
      <w:gridCol w:w="1553"/>
    </w:tblGrid>
    <w:tr w:rsidR="00C06B5F" w14:paraId="73252BDE" w14:textId="77777777">
      <w:trPr>
        <w:trHeight w:val="1340"/>
      </w:trPr>
      <w:tc>
        <w:tcPr>
          <w:tcW w:w="1620" w:type="dxa"/>
        </w:tcPr>
        <w:p w14:paraId="52C3320A" w14:textId="77777777" w:rsidR="00C06B5F" w:rsidRPr="00874B10" w:rsidRDefault="00861DA4" w:rsidP="0039449B">
          <w:pPr>
            <w:pStyle w:val="Topptekst"/>
            <w:rPr>
              <w:rFonts w:ascii="Lucida Sans" w:hAnsi="Lucida Sans"/>
              <w:bCs/>
              <w:color w:val="FF0000"/>
              <w:sz w:val="28"/>
            </w:rPr>
          </w:pPr>
          <w:r>
            <w:rPr>
              <w:rFonts w:ascii="Lucida Sans" w:hAnsi="Lucida Sans"/>
              <w:bCs/>
              <w:noProof/>
              <w:color w:val="FF0000"/>
              <w:sz w:val="28"/>
              <w:lang w:bidi="hi-IN"/>
            </w:rPr>
            <w:drawing>
              <wp:inline distT="0" distB="0" distL="0" distR="0" wp14:anchorId="076D3F3D" wp14:editId="051FC8E0">
                <wp:extent cx="828675" cy="828675"/>
                <wp:effectExtent l="0" t="0" r="0" b="0"/>
                <wp:docPr id="1" name="Picture 1" descr="Giske TK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iske TK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8" w:type="dxa"/>
          <w:vAlign w:val="center"/>
        </w:tcPr>
        <w:p w14:paraId="25638FC3" w14:textId="77777777" w:rsidR="00C06B5F" w:rsidRPr="00C06B5F" w:rsidRDefault="005C2B43" w:rsidP="0039449B">
          <w:pPr>
            <w:pStyle w:val="Topptekst"/>
            <w:tabs>
              <w:tab w:val="left" w:pos="240"/>
              <w:tab w:val="center" w:pos="3383"/>
            </w:tabs>
            <w:jc w:val="center"/>
            <w:rPr>
              <w:rFonts w:ascii="Arial" w:hAnsi="Arial" w:cs="Arial"/>
              <w:b/>
              <w:bCs/>
              <w:sz w:val="32"/>
              <w:szCs w:val="32"/>
              <w:lang w:val="en-GB"/>
            </w:rPr>
          </w:pPr>
          <w:r>
            <w:rPr>
              <w:rFonts w:ascii="Arial" w:hAnsi="Arial" w:cs="Arial"/>
              <w:b/>
              <w:bCs/>
              <w:sz w:val="32"/>
              <w:szCs w:val="32"/>
              <w:lang w:val="en-GB"/>
            </w:rPr>
            <w:t>GISKE</w:t>
          </w:r>
          <w:r w:rsidR="00C06B5F" w:rsidRPr="00C06B5F">
            <w:rPr>
              <w:rFonts w:ascii="Arial" w:hAnsi="Arial" w:cs="Arial"/>
              <w:b/>
              <w:bCs/>
              <w:sz w:val="32"/>
              <w:szCs w:val="32"/>
              <w:lang w:val="en-GB"/>
            </w:rPr>
            <w:t xml:space="preserve"> TAEKWON-DO KLUBB</w:t>
          </w:r>
        </w:p>
        <w:p w14:paraId="778EF56B" w14:textId="77777777" w:rsidR="00C06B5F" w:rsidRPr="00874B10" w:rsidRDefault="00C06B5F" w:rsidP="0039449B">
          <w:pPr>
            <w:pStyle w:val="Topptekst"/>
            <w:tabs>
              <w:tab w:val="left" w:pos="240"/>
              <w:tab w:val="center" w:pos="3383"/>
            </w:tabs>
            <w:jc w:val="center"/>
            <w:rPr>
              <w:rFonts w:cs="Arial"/>
              <w:b/>
              <w:bCs/>
              <w:sz w:val="16"/>
              <w:szCs w:val="16"/>
              <w:lang w:val="en-GB"/>
            </w:rPr>
          </w:pPr>
        </w:p>
        <w:p w14:paraId="4269F1F2" w14:textId="77777777" w:rsidR="00C06B5F" w:rsidRPr="00874B10" w:rsidRDefault="00C06B5F" w:rsidP="0039449B">
          <w:pPr>
            <w:pStyle w:val="Topptekst"/>
            <w:tabs>
              <w:tab w:val="left" w:pos="240"/>
              <w:tab w:val="center" w:pos="3383"/>
            </w:tabs>
            <w:jc w:val="center"/>
            <w:rPr>
              <w:rFonts w:cs="Arial"/>
              <w:bCs/>
              <w:sz w:val="16"/>
              <w:szCs w:val="16"/>
              <w:lang w:val="en-GB"/>
            </w:rPr>
          </w:pPr>
        </w:p>
      </w:tc>
      <w:tc>
        <w:tcPr>
          <w:tcW w:w="1553" w:type="dxa"/>
        </w:tcPr>
        <w:p w14:paraId="7573B64A" w14:textId="77777777" w:rsidR="00C06B5F" w:rsidRPr="00874B10" w:rsidRDefault="00861DA4" w:rsidP="0039449B">
          <w:pPr>
            <w:pStyle w:val="Topptekst"/>
            <w:rPr>
              <w:rFonts w:ascii="Lucida Sans" w:hAnsi="Lucida Sans"/>
              <w:bCs/>
              <w:color w:val="FF0000"/>
              <w:sz w:val="28"/>
            </w:rPr>
          </w:pPr>
          <w:r w:rsidRPr="00874B10">
            <w:rPr>
              <w:rFonts w:ascii="Lucida Sans" w:hAnsi="Lucida Sans"/>
              <w:bCs/>
              <w:noProof/>
              <w:color w:val="FF0000"/>
              <w:sz w:val="28"/>
              <w:lang w:bidi="hi-IN"/>
            </w:rPr>
            <w:drawing>
              <wp:inline distT="0" distB="0" distL="0" distR="0" wp14:anchorId="2F69F851" wp14:editId="0F680515">
                <wp:extent cx="828675" cy="828675"/>
                <wp:effectExtent l="0" t="0" r="0" b="0"/>
                <wp:docPr id="2" name="Picture 2" descr="NT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T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410CE91" w14:textId="383297AC" w:rsidR="00C06B5F" w:rsidRPr="00C06B5F" w:rsidRDefault="00097B05" w:rsidP="00C06B5F">
    <w:pPr>
      <w:pStyle w:val="Topptekst"/>
      <w:jc w:val="center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 xml:space="preserve">SAKSLISTE ÅRSMØTE </w:t>
    </w:r>
    <w:r w:rsidR="00CC61F3">
      <w:rPr>
        <w:rFonts w:ascii="Arial" w:hAnsi="Arial" w:cs="Arial"/>
        <w:b/>
        <w:sz w:val="40"/>
        <w:szCs w:val="40"/>
      </w:rPr>
      <w:t>2020</w:t>
    </w:r>
  </w:p>
  <w:p w14:paraId="43D198AC" w14:textId="77777777" w:rsidR="0039449B" w:rsidRDefault="00861DA4">
    <w:pPr>
      <w:pStyle w:val="Topptekst"/>
    </w:pP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497BF50" wp14:editId="6C931AE1">
              <wp:simplePos x="0" y="0"/>
              <wp:positionH relativeFrom="column">
                <wp:posOffset>0</wp:posOffset>
              </wp:positionH>
              <wp:positionV relativeFrom="paragraph">
                <wp:posOffset>155575</wp:posOffset>
              </wp:positionV>
              <wp:extent cx="5200650" cy="0"/>
              <wp:effectExtent l="28575" t="31750" r="28575" b="2540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0065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DFDFDF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EABE6" id="Line 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5pt" to="409.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" o:allowincell="f" strokecolor="#dfdfdf" strokeweight="4pt">
              <v:stroke startarrowwidth="narrow" startarrowlength="short" endarrowwidth="narrow" endarrowlength="short"/>
            </v:line>
          </w:pict>
        </mc:Fallback>
      </mc:AlternateContent>
    </w:r>
  </w:p>
  <w:p w14:paraId="5ADACC09" w14:textId="77777777" w:rsidR="0039449B" w:rsidRDefault="0039449B">
    <w:pPr>
      <w:pStyle w:val="Topptekst"/>
      <w:ind w:left="-720" w:firstLine="720"/>
    </w:pPr>
  </w:p>
  <w:p w14:paraId="16D24F09" w14:textId="77777777" w:rsidR="0039449B" w:rsidRDefault="0039449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E7BE3"/>
    <w:multiLevelType w:val="hybridMultilevel"/>
    <w:tmpl w:val="0BEE2A3E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6D65A2"/>
    <w:multiLevelType w:val="hybridMultilevel"/>
    <w:tmpl w:val="755E06F4"/>
    <w:lvl w:ilvl="0" w:tplc="1E5285BA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BA54EA8"/>
    <w:multiLevelType w:val="hybridMultilevel"/>
    <w:tmpl w:val="8C785BAA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507BCF"/>
    <w:multiLevelType w:val="hybridMultilevel"/>
    <w:tmpl w:val="E732F6FC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03C4B0A"/>
    <w:multiLevelType w:val="hybridMultilevel"/>
    <w:tmpl w:val="1BC834BA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0812C0F"/>
    <w:multiLevelType w:val="hybridMultilevel"/>
    <w:tmpl w:val="CC6E5320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AE3CBB"/>
    <w:multiLevelType w:val="hybridMultilevel"/>
    <w:tmpl w:val="0CFA46C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F00C9"/>
    <w:multiLevelType w:val="hybridMultilevel"/>
    <w:tmpl w:val="883CD918"/>
    <w:lvl w:ilvl="0" w:tplc="1E5285B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4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 w:tplc="041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296615E"/>
    <w:multiLevelType w:val="hybridMultilevel"/>
    <w:tmpl w:val="421A451A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BF128F"/>
    <w:multiLevelType w:val="hybridMultilevel"/>
    <w:tmpl w:val="6F8CAD8A"/>
    <w:lvl w:ilvl="0" w:tplc="FA7AD4F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07A16"/>
    <w:multiLevelType w:val="hybridMultilevel"/>
    <w:tmpl w:val="B2B68F40"/>
    <w:lvl w:ilvl="0" w:tplc="FA7AD4F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8098D"/>
    <w:multiLevelType w:val="hybridMultilevel"/>
    <w:tmpl w:val="4F48D9E6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96C7818"/>
    <w:multiLevelType w:val="hybridMultilevel"/>
    <w:tmpl w:val="EFA638A0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D3F2278"/>
    <w:multiLevelType w:val="hybridMultilevel"/>
    <w:tmpl w:val="A2204A24"/>
    <w:lvl w:ilvl="0" w:tplc="0EAAF4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069A1"/>
    <w:multiLevelType w:val="hybridMultilevel"/>
    <w:tmpl w:val="A72AAAFE"/>
    <w:lvl w:ilvl="0" w:tplc="D76853BC">
      <w:start w:val="1"/>
      <w:numFmt w:val="decimalZero"/>
      <w:lvlText w:val="%1"/>
      <w:lvlJc w:val="left"/>
      <w:pPr>
        <w:ind w:left="1215" w:hanging="85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C0355"/>
    <w:multiLevelType w:val="hybridMultilevel"/>
    <w:tmpl w:val="1E0AD012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5E45BC3"/>
    <w:multiLevelType w:val="hybridMultilevel"/>
    <w:tmpl w:val="D9F2A864"/>
    <w:lvl w:ilvl="0" w:tplc="89F02714">
      <w:start w:val="1"/>
      <w:numFmt w:val="lowerLetter"/>
      <w:lvlText w:val="%1)"/>
      <w:lvlJc w:val="left"/>
      <w:pPr>
        <w:ind w:left="1575" w:hanging="360"/>
      </w:pPr>
      <w:rPr>
        <w:b w:val="0"/>
      </w:rPr>
    </w:lvl>
    <w:lvl w:ilvl="1" w:tplc="04140019">
      <w:start w:val="1"/>
      <w:numFmt w:val="lowerLetter"/>
      <w:lvlText w:val="%2."/>
      <w:lvlJc w:val="left"/>
      <w:pPr>
        <w:ind w:left="2295" w:hanging="360"/>
      </w:pPr>
    </w:lvl>
    <w:lvl w:ilvl="2" w:tplc="0414001B">
      <w:start w:val="1"/>
      <w:numFmt w:val="lowerRoman"/>
      <w:lvlText w:val="%3."/>
      <w:lvlJc w:val="right"/>
      <w:pPr>
        <w:ind w:left="3015" w:hanging="180"/>
      </w:pPr>
    </w:lvl>
    <w:lvl w:ilvl="3" w:tplc="0414000F" w:tentative="1">
      <w:start w:val="1"/>
      <w:numFmt w:val="decimal"/>
      <w:lvlText w:val="%4."/>
      <w:lvlJc w:val="left"/>
      <w:pPr>
        <w:ind w:left="3735" w:hanging="360"/>
      </w:pPr>
    </w:lvl>
    <w:lvl w:ilvl="4" w:tplc="04140019" w:tentative="1">
      <w:start w:val="1"/>
      <w:numFmt w:val="lowerLetter"/>
      <w:lvlText w:val="%5."/>
      <w:lvlJc w:val="left"/>
      <w:pPr>
        <w:ind w:left="4455" w:hanging="360"/>
      </w:pPr>
    </w:lvl>
    <w:lvl w:ilvl="5" w:tplc="0414001B" w:tentative="1">
      <w:start w:val="1"/>
      <w:numFmt w:val="lowerRoman"/>
      <w:lvlText w:val="%6."/>
      <w:lvlJc w:val="right"/>
      <w:pPr>
        <w:ind w:left="5175" w:hanging="180"/>
      </w:pPr>
    </w:lvl>
    <w:lvl w:ilvl="6" w:tplc="0414000F" w:tentative="1">
      <w:start w:val="1"/>
      <w:numFmt w:val="decimal"/>
      <w:lvlText w:val="%7."/>
      <w:lvlJc w:val="left"/>
      <w:pPr>
        <w:ind w:left="5895" w:hanging="360"/>
      </w:pPr>
    </w:lvl>
    <w:lvl w:ilvl="7" w:tplc="04140019" w:tentative="1">
      <w:start w:val="1"/>
      <w:numFmt w:val="lowerLetter"/>
      <w:lvlText w:val="%8."/>
      <w:lvlJc w:val="left"/>
      <w:pPr>
        <w:ind w:left="6615" w:hanging="360"/>
      </w:pPr>
    </w:lvl>
    <w:lvl w:ilvl="8" w:tplc="0414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7" w15:restartNumberingAfterBreak="0">
    <w:nsid w:val="5AE26BFA"/>
    <w:multiLevelType w:val="hybridMultilevel"/>
    <w:tmpl w:val="E3C46932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D805073"/>
    <w:multiLevelType w:val="hybridMultilevel"/>
    <w:tmpl w:val="FEBAC616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8804E1C"/>
    <w:multiLevelType w:val="hybridMultilevel"/>
    <w:tmpl w:val="B7CC9578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A5454F3"/>
    <w:multiLevelType w:val="hybridMultilevel"/>
    <w:tmpl w:val="8E526A46"/>
    <w:lvl w:ilvl="0" w:tplc="1E5285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1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18"/>
  </w:num>
  <w:num w:numId="11">
    <w:abstractNumId w:val="19"/>
  </w:num>
  <w:num w:numId="12">
    <w:abstractNumId w:val="11"/>
  </w:num>
  <w:num w:numId="13">
    <w:abstractNumId w:val="12"/>
  </w:num>
  <w:num w:numId="14">
    <w:abstractNumId w:val="4"/>
  </w:num>
  <w:num w:numId="15">
    <w:abstractNumId w:val="0"/>
  </w:num>
  <w:num w:numId="16">
    <w:abstractNumId w:val="13"/>
  </w:num>
  <w:num w:numId="17">
    <w:abstractNumId w:val="14"/>
  </w:num>
  <w:num w:numId="18">
    <w:abstractNumId w:val="16"/>
  </w:num>
  <w:num w:numId="19">
    <w:abstractNumId w:val="6"/>
  </w:num>
  <w:num w:numId="20">
    <w:abstractNumId w:val="10"/>
  </w:num>
  <w:num w:numId="2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A63"/>
    <w:rsid w:val="00097B05"/>
    <w:rsid w:val="000A07C7"/>
    <w:rsid w:val="000A405A"/>
    <w:rsid w:val="000C221B"/>
    <w:rsid w:val="000D6F22"/>
    <w:rsid w:val="00102CF8"/>
    <w:rsid w:val="0010386D"/>
    <w:rsid w:val="00110EE4"/>
    <w:rsid w:val="001572DE"/>
    <w:rsid w:val="001633AD"/>
    <w:rsid w:val="00176AA8"/>
    <w:rsid w:val="0018295E"/>
    <w:rsid w:val="001910F4"/>
    <w:rsid w:val="00191A60"/>
    <w:rsid w:val="0019605B"/>
    <w:rsid w:val="001D3275"/>
    <w:rsid w:val="001D7534"/>
    <w:rsid w:val="00216091"/>
    <w:rsid w:val="00225AE2"/>
    <w:rsid w:val="00245292"/>
    <w:rsid w:val="0027397C"/>
    <w:rsid w:val="002C2598"/>
    <w:rsid w:val="002D0A43"/>
    <w:rsid w:val="002D5733"/>
    <w:rsid w:val="002F4EDA"/>
    <w:rsid w:val="0035700E"/>
    <w:rsid w:val="00366A25"/>
    <w:rsid w:val="0037232B"/>
    <w:rsid w:val="00385A91"/>
    <w:rsid w:val="00390054"/>
    <w:rsid w:val="0039449B"/>
    <w:rsid w:val="003C55FB"/>
    <w:rsid w:val="0042171E"/>
    <w:rsid w:val="00426A60"/>
    <w:rsid w:val="00432141"/>
    <w:rsid w:val="00442EFA"/>
    <w:rsid w:val="00445BD3"/>
    <w:rsid w:val="00452436"/>
    <w:rsid w:val="00485F37"/>
    <w:rsid w:val="00486229"/>
    <w:rsid w:val="004A28D7"/>
    <w:rsid w:val="004A7291"/>
    <w:rsid w:val="004B15A3"/>
    <w:rsid w:val="004F6C9E"/>
    <w:rsid w:val="004F7194"/>
    <w:rsid w:val="005251C2"/>
    <w:rsid w:val="00547D55"/>
    <w:rsid w:val="00590B23"/>
    <w:rsid w:val="005B6664"/>
    <w:rsid w:val="005C2B43"/>
    <w:rsid w:val="005E00B6"/>
    <w:rsid w:val="005E0F39"/>
    <w:rsid w:val="006022F9"/>
    <w:rsid w:val="006254C6"/>
    <w:rsid w:val="00631FB5"/>
    <w:rsid w:val="00646A72"/>
    <w:rsid w:val="00652FE5"/>
    <w:rsid w:val="00662E01"/>
    <w:rsid w:val="00664890"/>
    <w:rsid w:val="006729A8"/>
    <w:rsid w:val="00680C03"/>
    <w:rsid w:val="00680F90"/>
    <w:rsid w:val="00682055"/>
    <w:rsid w:val="00683A4C"/>
    <w:rsid w:val="00684AB4"/>
    <w:rsid w:val="006A0E42"/>
    <w:rsid w:val="006B6949"/>
    <w:rsid w:val="006C5CAF"/>
    <w:rsid w:val="006D770B"/>
    <w:rsid w:val="006E17DF"/>
    <w:rsid w:val="006E3EF3"/>
    <w:rsid w:val="006F05AD"/>
    <w:rsid w:val="00722467"/>
    <w:rsid w:val="00727623"/>
    <w:rsid w:val="00731186"/>
    <w:rsid w:val="00742E72"/>
    <w:rsid w:val="007615A1"/>
    <w:rsid w:val="00773A52"/>
    <w:rsid w:val="007753BC"/>
    <w:rsid w:val="007B5083"/>
    <w:rsid w:val="007D319D"/>
    <w:rsid w:val="007E4218"/>
    <w:rsid w:val="008152DA"/>
    <w:rsid w:val="00815DE6"/>
    <w:rsid w:val="008167BD"/>
    <w:rsid w:val="00833B47"/>
    <w:rsid w:val="008503DC"/>
    <w:rsid w:val="00861DA4"/>
    <w:rsid w:val="00871D6E"/>
    <w:rsid w:val="00871E87"/>
    <w:rsid w:val="00885FE8"/>
    <w:rsid w:val="008A4D81"/>
    <w:rsid w:val="008C373F"/>
    <w:rsid w:val="008C69AC"/>
    <w:rsid w:val="008D38D2"/>
    <w:rsid w:val="008E31DE"/>
    <w:rsid w:val="008E5B46"/>
    <w:rsid w:val="009161B5"/>
    <w:rsid w:val="00957A63"/>
    <w:rsid w:val="009623D2"/>
    <w:rsid w:val="00966321"/>
    <w:rsid w:val="009759E7"/>
    <w:rsid w:val="00976F94"/>
    <w:rsid w:val="0099233B"/>
    <w:rsid w:val="009A34F3"/>
    <w:rsid w:val="009A6D6A"/>
    <w:rsid w:val="009B017A"/>
    <w:rsid w:val="009B4FD2"/>
    <w:rsid w:val="009C66E7"/>
    <w:rsid w:val="009D0BEA"/>
    <w:rsid w:val="009F5B07"/>
    <w:rsid w:val="00A556A5"/>
    <w:rsid w:val="00A72B98"/>
    <w:rsid w:val="00A86A90"/>
    <w:rsid w:val="00A9791A"/>
    <w:rsid w:val="00AC4B8D"/>
    <w:rsid w:val="00AC5815"/>
    <w:rsid w:val="00AD1DB1"/>
    <w:rsid w:val="00AF1B42"/>
    <w:rsid w:val="00AF61F3"/>
    <w:rsid w:val="00B24E8E"/>
    <w:rsid w:val="00B35A9D"/>
    <w:rsid w:val="00B457FF"/>
    <w:rsid w:val="00B47392"/>
    <w:rsid w:val="00B922BE"/>
    <w:rsid w:val="00BC670F"/>
    <w:rsid w:val="00BF5B49"/>
    <w:rsid w:val="00BF5C13"/>
    <w:rsid w:val="00C06671"/>
    <w:rsid w:val="00C06B5F"/>
    <w:rsid w:val="00C21E44"/>
    <w:rsid w:val="00C22AE9"/>
    <w:rsid w:val="00C52CEC"/>
    <w:rsid w:val="00C5621A"/>
    <w:rsid w:val="00C9357A"/>
    <w:rsid w:val="00CC61F3"/>
    <w:rsid w:val="00CD6059"/>
    <w:rsid w:val="00CE039D"/>
    <w:rsid w:val="00CE2C02"/>
    <w:rsid w:val="00CE3AC0"/>
    <w:rsid w:val="00D30526"/>
    <w:rsid w:val="00D34622"/>
    <w:rsid w:val="00D53325"/>
    <w:rsid w:val="00D71B3C"/>
    <w:rsid w:val="00D71F78"/>
    <w:rsid w:val="00D754D4"/>
    <w:rsid w:val="00DB0619"/>
    <w:rsid w:val="00DB2945"/>
    <w:rsid w:val="00DB575B"/>
    <w:rsid w:val="00DC16C3"/>
    <w:rsid w:val="00DC5B3E"/>
    <w:rsid w:val="00E02559"/>
    <w:rsid w:val="00E24E98"/>
    <w:rsid w:val="00E76DF7"/>
    <w:rsid w:val="00E879EA"/>
    <w:rsid w:val="00EB04B2"/>
    <w:rsid w:val="00ED08CD"/>
    <w:rsid w:val="00EF793E"/>
    <w:rsid w:val="00F060A4"/>
    <w:rsid w:val="00F17387"/>
    <w:rsid w:val="00F23AFB"/>
    <w:rsid w:val="00F57D82"/>
    <w:rsid w:val="00F62ABC"/>
    <w:rsid w:val="00F65E93"/>
    <w:rsid w:val="00F94C01"/>
    <w:rsid w:val="00FC267B"/>
    <w:rsid w:val="00FD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163A87"/>
  <w15:chartTrackingRefBased/>
  <w15:docId w15:val="{DBA27F9E-9795-4A88-8A58-81E51F78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  <w:semiHidden/>
  </w:style>
  <w:style w:type="character" w:styleId="Hyperkobling">
    <w:name w:val="Hyperlink"/>
    <w:semiHidden/>
    <w:rPr>
      <w:color w:val="0000FF"/>
      <w:u w:val="single"/>
    </w:rPr>
  </w:style>
  <w:style w:type="paragraph" w:styleId="Ingenmellomrom">
    <w:name w:val="No Spacing"/>
    <w:uiPriority w:val="1"/>
    <w:qFormat/>
    <w:rsid w:val="00B922BE"/>
    <w:rPr>
      <w:sz w:val="24"/>
      <w:szCs w:val="24"/>
      <w:lang w:bidi="ar-SA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5243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452436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8C6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atman\Mine%20Dokumenter\&#197;lesund%20NTN\Maler\Maler%20kun%20for%20styret\M&#248;teinnkalling-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Møteinnkalling-mal.dot</Template>
  <TotalTime>9</TotalTime>
  <Pages>1</Pages>
  <Words>62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Dato:</vt:lpstr>
      <vt:lpstr>Dato:</vt:lpstr>
    </vt:vector>
  </TitlesOfParts>
  <Company>studentparlamentet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</dc:title>
  <dc:subject/>
  <dc:creator>Batman</dc:creator>
  <cp:keywords/>
  <cp:lastModifiedBy>Lorgen, Silje</cp:lastModifiedBy>
  <cp:revision>8</cp:revision>
  <cp:lastPrinted>2014-03-03T13:08:00Z</cp:lastPrinted>
  <dcterms:created xsi:type="dcterms:W3CDTF">2019-02-05T21:58:00Z</dcterms:created>
  <dcterms:modified xsi:type="dcterms:W3CDTF">2020-12-23T09:41:00Z</dcterms:modified>
</cp:coreProperties>
</file>