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9B281" w14:textId="77777777" w:rsidR="005E63C3" w:rsidRPr="00CD3630" w:rsidRDefault="005E63C3" w:rsidP="005E63C3">
      <w:pPr>
        <w:tabs>
          <w:tab w:val="left" w:pos="851"/>
        </w:tabs>
        <w:rPr>
          <w:rFonts w:ascii="Arial" w:hAnsi="Arial" w:cs="Arial"/>
          <w:b/>
        </w:rPr>
      </w:pPr>
      <w:r w:rsidRPr="005E63C3">
        <w:rPr>
          <w:rFonts w:ascii="Arial" w:hAnsi="Arial" w:cs="Arial"/>
          <w:b/>
          <w:u w:val="single"/>
        </w:rPr>
        <w:t xml:space="preserve">Til alle medlemmer </w:t>
      </w:r>
      <w:r w:rsidR="00D271F3">
        <w:rPr>
          <w:rFonts w:ascii="Arial" w:hAnsi="Arial" w:cs="Arial"/>
          <w:b/>
          <w:u w:val="single"/>
        </w:rPr>
        <w:t xml:space="preserve">og foreldre </w:t>
      </w:r>
      <w:r w:rsidRPr="005E63C3">
        <w:rPr>
          <w:rFonts w:ascii="Arial" w:hAnsi="Arial" w:cs="Arial"/>
          <w:b/>
          <w:u w:val="single"/>
        </w:rPr>
        <w:t>i klubben</w:t>
      </w:r>
      <w:r w:rsidR="00D271F3">
        <w:rPr>
          <w:rFonts w:ascii="Arial" w:hAnsi="Arial" w:cs="Arial"/>
          <w:b/>
          <w:u w:val="single"/>
        </w:rPr>
        <w:t>!</w:t>
      </w:r>
    </w:p>
    <w:p w14:paraId="7B71B46F" w14:textId="77777777" w:rsidR="005E63C3" w:rsidRDefault="005E63C3" w:rsidP="005E63C3">
      <w:pPr>
        <w:tabs>
          <w:tab w:val="left" w:pos="851"/>
        </w:tabs>
        <w:rPr>
          <w:rFonts w:ascii="Arial" w:hAnsi="Arial" w:cs="Arial"/>
          <w:b/>
          <w:u w:val="single"/>
        </w:rPr>
      </w:pPr>
    </w:p>
    <w:p w14:paraId="542401A8" w14:textId="77777777" w:rsidR="00C41904" w:rsidRDefault="00C41904" w:rsidP="005E63C3">
      <w:pPr>
        <w:tabs>
          <w:tab w:val="left" w:pos="851"/>
        </w:tabs>
        <w:rPr>
          <w:rFonts w:ascii="Arial" w:hAnsi="Arial" w:cs="Arial"/>
          <w:b/>
          <w:u w:val="single"/>
        </w:rPr>
      </w:pPr>
    </w:p>
    <w:p w14:paraId="04606346" w14:textId="06D16630" w:rsidR="00C41904" w:rsidRDefault="005E63C3" w:rsidP="005E63C3">
      <w:pPr>
        <w:tabs>
          <w:tab w:val="left" w:pos="851"/>
        </w:tabs>
        <w:rPr>
          <w:rFonts w:ascii="Arial" w:hAnsi="Arial" w:cs="Arial"/>
        </w:rPr>
      </w:pPr>
      <w:r w:rsidRPr="005E63C3">
        <w:rPr>
          <w:rFonts w:ascii="Arial" w:hAnsi="Arial" w:cs="Arial"/>
        </w:rPr>
        <w:t xml:space="preserve">Vi har gleden av å invitere medlemmer i </w:t>
      </w:r>
      <w:r w:rsidR="003C0947">
        <w:rPr>
          <w:rFonts w:ascii="Arial" w:hAnsi="Arial" w:cs="Arial"/>
        </w:rPr>
        <w:t>Giske</w:t>
      </w:r>
      <w:r w:rsidRPr="005E63C3">
        <w:rPr>
          <w:rFonts w:ascii="Arial" w:hAnsi="Arial" w:cs="Arial"/>
        </w:rPr>
        <w:t xml:space="preserve"> Taekwon-Do </w:t>
      </w:r>
      <w:r w:rsidR="00331B23">
        <w:rPr>
          <w:rFonts w:ascii="Arial" w:hAnsi="Arial" w:cs="Arial"/>
        </w:rPr>
        <w:t>K</w:t>
      </w:r>
      <w:r w:rsidRPr="005E63C3">
        <w:rPr>
          <w:rFonts w:ascii="Arial" w:hAnsi="Arial" w:cs="Arial"/>
        </w:rPr>
        <w:t>lubb til årsmøte</w:t>
      </w:r>
      <w:r w:rsidR="00C41904">
        <w:rPr>
          <w:rFonts w:ascii="Arial" w:hAnsi="Arial" w:cs="Arial"/>
        </w:rPr>
        <w:t>.</w:t>
      </w:r>
      <w:r w:rsidR="005E5D33">
        <w:rPr>
          <w:rFonts w:ascii="Arial" w:hAnsi="Arial" w:cs="Arial"/>
        </w:rPr>
        <w:t xml:space="preserve"> Det blir gjennomgang av årsmelding, regnskap</w:t>
      </w:r>
      <w:r w:rsidR="00E0333A">
        <w:rPr>
          <w:rFonts w:ascii="Arial" w:hAnsi="Arial" w:cs="Arial"/>
        </w:rPr>
        <w:t xml:space="preserve"> og </w:t>
      </w:r>
      <w:r w:rsidR="005E5D33">
        <w:rPr>
          <w:rFonts w:ascii="Arial" w:hAnsi="Arial" w:cs="Arial"/>
        </w:rPr>
        <w:t>budsjett</w:t>
      </w:r>
      <w:r w:rsidR="00E0333A">
        <w:rPr>
          <w:rFonts w:ascii="Arial" w:hAnsi="Arial" w:cs="Arial"/>
        </w:rPr>
        <w:t>.</w:t>
      </w:r>
    </w:p>
    <w:p w14:paraId="00CD34B9" w14:textId="77777777" w:rsidR="00C41904" w:rsidRDefault="00C41904" w:rsidP="005E63C3">
      <w:pPr>
        <w:tabs>
          <w:tab w:val="left" w:pos="851"/>
        </w:tabs>
        <w:rPr>
          <w:rFonts w:ascii="Arial" w:hAnsi="Arial" w:cs="Arial"/>
        </w:rPr>
      </w:pPr>
    </w:p>
    <w:p w14:paraId="5B6C4AD6" w14:textId="70E94423" w:rsidR="005E63C3" w:rsidRDefault="00C41904" w:rsidP="005E63C3">
      <w:pPr>
        <w:tabs>
          <w:tab w:val="left" w:pos="851"/>
        </w:tabs>
        <w:rPr>
          <w:rFonts w:ascii="Arial" w:hAnsi="Arial" w:cs="Arial"/>
        </w:rPr>
      </w:pPr>
      <w:r w:rsidRPr="002C7738">
        <w:rPr>
          <w:rFonts w:ascii="Arial" w:hAnsi="Arial" w:cs="Arial"/>
        </w:rPr>
        <w:t>Dato:</w:t>
      </w:r>
      <w:r w:rsidR="005E63C3" w:rsidRPr="002C7738">
        <w:rPr>
          <w:rFonts w:ascii="Arial" w:hAnsi="Arial" w:cs="Arial"/>
        </w:rPr>
        <w:t xml:space="preserve"> </w:t>
      </w:r>
      <w:r w:rsidR="00E0333A">
        <w:rPr>
          <w:rFonts w:ascii="Arial" w:hAnsi="Arial" w:cs="Arial"/>
        </w:rPr>
        <w:t>mandag</w:t>
      </w:r>
      <w:r w:rsidR="003C0947" w:rsidRPr="002C7738">
        <w:rPr>
          <w:rFonts w:ascii="Arial" w:hAnsi="Arial" w:cs="Arial"/>
        </w:rPr>
        <w:t xml:space="preserve"> </w:t>
      </w:r>
      <w:r w:rsidR="002C7738" w:rsidRPr="002C7738">
        <w:rPr>
          <w:rFonts w:ascii="Arial" w:hAnsi="Arial" w:cs="Arial"/>
        </w:rPr>
        <w:t>28</w:t>
      </w:r>
      <w:r w:rsidR="00717F45" w:rsidRPr="002C7738">
        <w:rPr>
          <w:rFonts w:ascii="Arial" w:hAnsi="Arial" w:cs="Arial"/>
        </w:rPr>
        <w:t xml:space="preserve">. </w:t>
      </w:r>
      <w:r w:rsidR="00E0333A">
        <w:rPr>
          <w:rFonts w:ascii="Arial" w:hAnsi="Arial" w:cs="Arial"/>
        </w:rPr>
        <w:t>desember 2020 kl. 1</w:t>
      </w:r>
      <w:r w:rsidR="00FF3F12">
        <w:rPr>
          <w:rFonts w:ascii="Arial" w:hAnsi="Arial" w:cs="Arial"/>
        </w:rPr>
        <w:t>2</w:t>
      </w:r>
      <w:r w:rsidR="00E0333A">
        <w:rPr>
          <w:rFonts w:ascii="Arial" w:hAnsi="Arial" w:cs="Arial"/>
        </w:rPr>
        <w:t>00</w:t>
      </w:r>
      <w:r w:rsidRPr="002C7738">
        <w:rPr>
          <w:rFonts w:ascii="Arial" w:hAnsi="Arial" w:cs="Arial"/>
        </w:rPr>
        <w:t xml:space="preserve"> </w:t>
      </w:r>
      <w:r w:rsidRPr="002C7738">
        <w:rPr>
          <w:rFonts w:ascii="Arial" w:hAnsi="Arial" w:cs="Arial"/>
        </w:rPr>
        <w:br/>
        <w:t>Sted:</w:t>
      </w:r>
      <w:r w:rsidR="003C0947" w:rsidRPr="002C7738">
        <w:rPr>
          <w:rFonts w:ascii="Arial" w:hAnsi="Arial" w:cs="Arial"/>
        </w:rPr>
        <w:t xml:space="preserve"> </w:t>
      </w:r>
      <w:r w:rsidR="00E0333A">
        <w:rPr>
          <w:rFonts w:ascii="Arial" w:hAnsi="Arial" w:cs="Arial"/>
        </w:rPr>
        <w:t>Mjølner samfunnshus, Vigra</w:t>
      </w:r>
    </w:p>
    <w:p w14:paraId="198DE145" w14:textId="60A79BE5" w:rsidR="005E63C3" w:rsidRDefault="005E63C3" w:rsidP="005E63C3">
      <w:pPr>
        <w:tabs>
          <w:tab w:val="left" w:pos="851"/>
        </w:tabs>
        <w:rPr>
          <w:rFonts w:ascii="Arial" w:hAnsi="Arial" w:cs="Arial"/>
        </w:rPr>
      </w:pPr>
    </w:p>
    <w:p w14:paraId="3646B1D6" w14:textId="5C70D464" w:rsidR="00FC0299" w:rsidRDefault="005E63C3" w:rsidP="001F1789">
      <w:pPr>
        <w:tabs>
          <w:tab w:val="left" w:pos="851"/>
        </w:tabs>
        <w:rPr>
          <w:rStyle w:val="Hyperkobling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Fullstendig sakliste med alle sakspapirer legges ut på </w:t>
      </w:r>
      <w:hyperlink r:id="rId7" w:history="1">
        <w:r w:rsidR="00FC0299" w:rsidRPr="00FE0AFB">
          <w:rPr>
            <w:rStyle w:val="Hyperkobling"/>
            <w:rFonts w:ascii="Arial" w:hAnsi="Arial" w:cs="Arial"/>
          </w:rPr>
          <w:t>www.gisketkd.no</w:t>
        </w:r>
      </w:hyperlink>
      <w:r w:rsidR="00FC0299">
        <w:rPr>
          <w:rStyle w:val="Hyperkobling"/>
          <w:rFonts w:ascii="Arial" w:hAnsi="Arial" w:cs="Arial"/>
          <w:color w:val="auto"/>
          <w:u w:val="none"/>
        </w:rPr>
        <w:t xml:space="preserve"> 2</w:t>
      </w:r>
      <w:r w:rsidR="00BF09BA">
        <w:rPr>
          <w:rStyle w:val="Hyperkobling"/>
          <w:rFonts w:ascii="Arial" w:hAnsi="Arial" w:cs="Arial"/>
          <w:color w:val="auto"/>
          <w:u w:val="none"/>
        </w:rPr>
        <w:t>3</w:t>
      </w:r>
      <w:r w:rsidR="00FC0299">
        <w:rPr>
          <w:rStyle w:val="Hyperkobling"/>
          <w:rFonts w:ascii="Arial" w:hAnsi="Arial" w:cs="Arial"/>
          <w:color w:val="auto"/>
          <w:u w:val="none"/>
        </w:rPr>
        <w:t>.</w:t>
      </w:r>
      <w:r w:rsidR="001E5B2C">
        <w:rPr>
          <w:rStyle w:val="Hyperkobling"/>
          <w:rFonts w:ascii="Arial" w:hAnsi="Arial" w:cs="Arial"/>
          <w:color w:val="auto"/>
          <w:u w:val="none"/>
        </w:rPr>
        <w:t>desember 2020.</w:t>
      </w:r>
    </w:p>
    <w:p w14:paraId="7307E36A" w14:textId="1B2A0677" w:rsidR="001F1789" w:rsidRDefault="001F1789" w:rsidP="001F1789">
      <w:pPr>
        <w:tabs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>Saker som ønskes tatt opp på årsmøtet, må sendes til styret senest 2</w:t>
      </w:r>
      <w:r w:rsidR="00FF3F12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</w:t>
      </w:r>
      <w:r w:rsidR="00FF3F12">
        <w:rPr>
          <w:rFonts w:ascii="Arial" w:hAnsi="Arial" w:cs="Arial"/>
        </w:rPr>
        <w:t>desember</w:t>
      </w:r>
      <w:r>
        <w:rPr>
          <w:rFonts w:ascii="Arial" w:hAnsi="Arial" w:cs="Arial"/>
        </w:rPr>
        <w:t>. Sakene kan sendes til epost@gisketkd.no</w:t>
      </w:r>
    </w:p>
    <w:p w14:paraId="10AC4110" w14:textId="77777777" w:rsidR="005E63C3" w:rsidRDefault="005E63C3" w:rsidP="005E63C3">
      <w:pPr>
        <w:tabs>
          <w:tab w:val="left" w:pos="851"/>
        </w:tabs>
        <w:rPr>
          <w:rFonts w:ascii="Arial" w:hAnsi="Arial" w:cs="Arial"/>
        </w:rPr>
      </w:pPr>
    </w:p>
    <w:p w14:paraId="3B48B77D" w14:textId="77777777" w:rsidR="00C746DD" w:rsidRDefault="00C746DD" w:rsidP="005E63C3">
      <w:pPr>
        <w:tabs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>Alle medlemmer over 15 år og som har betalt medlemskontingent</w:t>
      </w:r>
      <w:r w:rsidR="001F178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har stemmerett ved årsmøtet. </w:t>
      </w:r>
    </w:p>
    <w:p w14:paraId="6FB4047C" w14:textId="77777777" w:rsidR="00C746DD" w:rsidRDefault="00C746DD" w:rsidP="005E63C3">
      <w:pPr>
        <w:tabs>
          <w:tab w:val="left" w:pos="851"/>
        </w:tabs>
        <w:rPr>
          <w:rFonts w:ascii="Arial" w:hAnsi="Arial" w:cs="Arial"/>
        </w:rPr>
      </w:pPr>
    </w:p>
    <w:p w14:paraId="681CED39" w14:textId="77777777" w:rsidR="00C746DD" w:rsidRDefault="00C746DD" w:rsidP="005E63C3">
      <w:pPr>
        <w:tabs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>Foreldre som har barn i klubben er velkommen, men har ikke stemme og talerett ved årsmøtet.</w:t>
      </w:r>
    </w:p>
    <w:p w14:paraId="38C59E5E" w14:textId="77777777" w:rsidR="00C41904" w:rsidRDefault="00C41904" w:rsidP="005E63C3">
      <w:pPr>
        <w:tabs>
          <w:tab w:val="left" w:pos="851"/>
        </w:tabs>
        <w:rPr>
          <w:rFonts w:ascii="Arial" w:hAnsi="Arial" w:cs="Arial"/>
        </w:rPr>
      </w:pPr>
    </w:p>
    <w:p w14:paraId="10593CE4" w14:textId="77777777" w:rsidR="00C41904" w:rsidRDefault="00A63223" w:rsidP="005E63C3">
      <w:pPr>
        <w:tabs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C41904" w:rsidRPr="00A63223">
        <w:rPr>
          <w:rFonts w:ascii="Arial" w:hAnsi="Arial" w:cs="Arial"/>
        </w:rPr>
        <w:t>elkommen til årsmøte</w:t>
      </w:r>
      <w:r w:rsidR="00CD3630">
        <w:rPr>
          <w:rFonts w:ascii="Arial" w:hAnsi="Arial" w:cs="Arial"/>
        </w:rPr>
        <w:t>!</w:t>
      </w:r>
    </w:p>
    <w:p w14:paraId="4A81A7E8" w14:textId="77777777" w:rsidR="005E5D33" w:rsidRPr="00A63223" w:rsidRDefault="005E5D33" w:rsidP="005E63C3">
      <w:pPr>
        <w:tabs>
          <w:tab w:val="left" w:pos="851"/>
        </w:tabs>
        <w:rPr>
          <w:rFonts w:ascii="Arial" w:hAnsi="Arial" w:cs="Arial"/>
        </w:rPr>
      </w:pPr>
    </w:p>
    <w:p w14:paraId="6B134825" w14:textId="77777777" w:rsidR="00C41904" w:rsidRDefault="00C41904" w:rsidP="005E63C3">
      <w:pPr>
        <w:tabs>
          <w:tab w:val="left" w:pos="851"/>
        </w:tabs>
        <w:rPr>
          <w:rFonts w:ascii="Arial" w:hAnsi="Arial" w:cs="Arial"/>
        </w:rPr>
      </w:pPr>
    </w:p>
    <w:p w14:paraId="5DC39D9D" w14:textId="77777777" w:rsidR="00722467" w:rsidRDefault="00C41904" w:rsidP="00722467">
      <w:pPr>
        <w:tabs>
          <w:tab w:val="left" w:pos="851"/>
        </w:tabs>
        <w:rPr>
          <w:rFonts w:ascii="Arial" w:hAnsi="Arial" w:cs="Arial"/>
          <w:b/>
        </w:rPr>
      </w:pPr>
      <w:r w:rsidRPr="00A63223">
        <w:rPr>
          <w:rFonts w:ascii="Arial" w:hAnsi="Arial" w:cs="Arial"/>
          <w:b/>
        </w:rPr>
        <w:t>Med sportslig hilsen</w:t>
      </w:r>
      <w:r w:rsidR="00CD3630">
        <w:rPr>
          <w:rFonts w:ascii="Arial" w:hAnsi="Arial" w:cs="Arial"/>
          <w:b/>
        </w:rPr>
        <w:br/>
      </w:r>
      <w:r w:rsidR="00A63223">
        <w:rPr>
          <w:rFonts w:ascii="Arial" w:hAnsi="Arial" w:cs="Arial"/>
        </w:rPr>
        <w:t>Styret</w:t>
      </w:r>
    </w:p>
    <w:sectPr w:rsidR="00722467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158C3" w14:textId="77777777" w:rsidR="00314FBF" w:rsidRDefault="00314FBF">
      <w:r>
        <w:separator/>
      </w:r>
    </w:p>
  </w:endnote>
  <w:endnote w:type="continuationSeparator" w:id="0">
    <w:p w14:paraId="513FE016" w14:textId="77777777" w:rsidR="00314FBF" w:rsidRDefault="00314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B343C" w14:textId="77777777" w:rsidR="00E0333A" w:rsidRDefault="00E0333A">
    <w:pPr>
      <w:pStyle w:val="Bunntekst"/>
      <w:tabs>
        <w:tab w:val="clear" w:pos="8306"/>
        <w:tab w:val="right" w:pos="9180"/>
      </w:tabs>
      <w:ind w:left="-720" w:right="-874"/>
      <w:rPr>
        <w:rFonts w:ascii="Tahoma" w:hAnsi="Tahoma"/>
        <w:b/>
        <w:sz w:val="22"/>
      </w:rPr>
    </w:pPr>
    <w:r>
      <w:rPr>
        <w:rFonts w:ascii="Tahoma" w:hAnsi="Tahoma"/>
        <w:b/>
        <w:sz w:val="22"/>
      </w:rPr>
      <w:t>______________________________________________________________________</w:t>
    </w:r>
  </w:p>
  <w:p w14:paraId="1EBF914E" w14:textId="77777777" w:rsidR="00E0333A" w:rsidRDefault="00E0333A">
    <w:pPr>
      <w:pStyle w:val="Bunntekst"/>
      <w:rPr>
        <w:bCs/>
      </w:rPr>
    </w:pPr>
    <w:r>
      <w:rPr>
        <w:bCs/>
        <w:noProof/>
        <w:lang w:bidi="hi-IN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4B822A8" wp14:editId="47163D6E">
              <wp:simplePos x="0" y="0"/>
              <wp:positionH relativeFrom="column">
                <wp:posOffset>13970</wp:posOffset>
              </wp:positionH>
              <wp:positionV relativeFrom="paragraph">
                <wp:posOffset>-14605</wp:posOffset>
              </wp:positionV>
              <wp:extent cx="1920875" cy="635"/>
              <wp:effectExtent l="13970" t="13970" r="8255" b="1397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2087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E89DF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-1.15pt" to="152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" o:allowincell="f">
              <v:stroke startarrowwidth="narrow" startarrowlength="short" endarrowwidth="narrow" endarrowlength="short"/>
            </v:line>
          </w:pict>
        </mc:Fallback>
      </mc:AlternateContent>
    </w:r>
    <w:r>
      <w:rPr>
        <w:bCs/>
      </w:rPr>
      <w:t>Giske Taekwon-Do Klubb</w:t>
    </w:r>
  </w:p>
  <w:p w14:paraId="363616F5" w14:textId="77777777" w:rsidR="00E0333A" w:rsidRDefault="00E0333A">
    <w:pPr>
      <w:pStyle w:val="Bunntekst"/>
      <w:rPr>
        <w:bCs/>
      </w:rPr>
    </w:pPr>
  </w:p>
  <w:p w14:paraId="541B82A1" w14:textId="77777777" w:rsidR="00E0333A" w:rsidRDefault="00E0333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31FD1" w14:textId="77777777" w:rsidR="00314FBF" w:rsidRDefault="00314FBF">
      <w:r>
        <w:separator/>
      </w:r>
    </w:p>
  </w:footnote>
  <w:footnote w:type="continuationSeparator" w:id="0">
    <w:p w14:paraId="187C81FB" w14:textId="77777777" w:rsidR="00314FBF" w:rsidRDefault="00314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84" w:type="dxa"/>
      <w:tblInd w:w="-42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53"/>
      <w:gridCol w:w="5978"/>
      <w:gridCol w:w="1553"/>
    </w:tblGrid>
    <w:tr w:rsidR="00E0333A" w14:paraId="7882C730" w14:textId="77777777" w:rsidTr="003C0947">
      <w:trPr>
        <w:trHeight w:val="1340"/>
      </w:trPr>
      <w:tc>
        <w:tcPr>
          <w:tcW w:w="1553" w:type="dxa"/>
        </w:tcPr>
        <w:p w14:paraId="6199D874" w14:textId="77777777" w:rsidR="00E0333A" w:rsidRPr="00874B10" w:rsidRDefault="00E0333A" w:rsidP="0039449B">
          <w:pPr>
            <w:pStyle w:val="Topptekst"/>
            <w:rPr>
              <w:rFonts w:ascii="Lucida Sans" w:hAnsi="Lucida Sans"/>
              <w:bCs/>
              <w:color w:val="FF0000"/>
              <w:sz w:val="28"/>
            </w:rPr>
          </w:pPr>
          <w:r>
            <w:rPr>
              <w:rFonts w:ascii="Lucida Sans" w:hAnsi="Lucida Sans"/>
              <w:bCs/>
              <w:noProof/>
              <w:color w:val="FF0000"/>
              <w:sz w:val="28"/>
              <w:lang w:bidi="hi-IN"/>
            </w:rPr>
            <w:drawing>
              <wp:inline distT="0" distB="0" distL="0" distR="0" wp14:anchorId="44C0B4C5" wp14:editId="2FE3B3E6">
                <wp:extent cx="828675" cy="828675"/>
                <wp:effectExtent l="0" t="0" r="0" b="0"/>
                <wp:docPr id="1" name="Picture 1" descr="Giske TK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iske TK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8" w:type="dxa"/>
          <w:vAlign w:val="center"/>
        </w:tcPr>
        <w:p w14:paraId="6611CF1A" w14:textId="77777777" w:rsidR="00E0333A" w:rsidRPr="00C06B5F" w:rsidRDefault="00E0333A" w:rsidP="0039449B">
          <w:pPr>
            <w:pStyle w:val="Topptekst"/>
            <w:tabs>
              <w:tab w:val="left" w:pos="240"/>
              <w:tab w:val="center" w:pos="3383"/>
            </w:tabs>
            <w:jc w:val="center"/>
            <w:rPr>
              <w:rFonts w:ascii="Arial" w:hAnsi="Arial" w:cs="Arial"/>
              <w:b/>
              <w:bCs/>
              <w:sz w:val="32"/>
              <w:szCs w:val="32"/>
              <w:lang w:val="en-GB"/>
            </w:rPr>
          </w:pPr>
          <w:r>
            <w:rPr>
              <w:rFonts w:ascii="Arial" w:hAnsi="Arial" w:cs="Arial"/>
              <w:b/>
              <w:bCs/>
              <w:sz w:val="32"/>
              <w:szCs w:val="32"/>
              <w:lang w:val="en-GB"/>
            </w:rPr>
            <w:t>GISKE</w:t>
          </w:r>
          <w:r w:rsidRPr="00C06B5F">
            <w:rPr>
              <w:rFonts w:ascii="Arial" w:hAnsi="Arial" w:cs="Arial"/>
              <w:b/>
              <w:bCs/>
              <w:sz w:val="32"/>
              <w:szCs w:val="32"/>
              <w:lang w:val="en-GB"/>
            </w:rPr>
            <w:t xml:space="preserve"> TAEKWON-DO KLUBB</w:t>
          </w:r>
        </w:p>
        <w:p w14:paraId="5443070A" w14:textId="77777777" w:rsidR="00E0333A" w:rsidRPr="00874B10" w:rsidRDefault="00E0333A" w:rsidP="0039449B">
          <w:pPr>
            <w:pStyle w:val="Topptekst"/>
            <w:tabs>
              <w:tab w:val="left" w:pos="240"/>
              <w:tab w:val="center" w:pos="3383"/>
            </w:tabs>
            <w:jc w:val="center"/>
            <w:rPr>
              <w:rFonts w:cs="Arial"/>
              <w:b/>
              <w:bCs/>
              <w:sz w:val="16"/>
              <w:szCs w:val="16"/>
              <w:lang w:val="en-GB"/>
            </w:rPr>
          </w:pPr>
        </w:p>
        <w:p w14:paraId="2A71E85F" w14:textId="77777777" w:rsidR="00E0333A" w:rsidRPr="00874B10" w:rsidRDefault="00E0333A" w:rsidP="0039449B">
          <w:pPr>
            <w:pStyle w:val="Topptekst"/>
            <w:tabs>
              <w:tab w:val="left" w:pos="240"/>
              <w:tab w:val="center" w:pos="3383"/>
            </w:tabs>
            <w:jc w:val="center"/>
            <w:rPr>
              <w:rFonts w:cs="Arial"/>
              <w:bCs/>
              <w:sz w:val="16"/>
              <w:szCs w:val="16"/>
              <w:lang w:val="en-GB"/>
            </w:rPr>
          </w:pPr>
        </w:p>
      </w:tc>
      <w:tc>
        <w:tcPr>
          <w:tcW w:w="1553" w:type="dxa"/>
        </w:tcPr>
        <w:p w14:paraId="6EEC40E7" w14:textId="77777777" w:rsidR="00E0333A" w:rsidRPr="00874B10" w:rsidRDefault="00E0333A" w:rsidP="0039449B">
          <w:pPr>
            <w:pStyle w:val="Topptekst"/>
            <w:rPr>
              <w:rFonts w:ascii="Lucida Sans" w:hAnsi="Lucida Sans"/>
              <w:bCs/>
              <w:color w:val="FF0000"/>
              <w:sz w:val="28"/>
            </w:rPr>
          </w:pPr>
          <w:r w:rsidRPr="00874B10">
            <w:rPr>
              <w:rFonts w:ascii="Lucida Sans" w:hAnsi="Lucida Sans"/>
              <w:bCs/>
              <w:noProof/>
              <w:color w:val="FF0000"/>
              <w:sz w:val="28"/>
              <w:lang w:bidi="hi-IN"/>
            </w:rPr>
            <w:drawing>
              <wp:inline distT="0" distB="0" distL="0" distR="0" wp14:anchorId="4D793939" wp14:editId="3E95222A">
                <wp:extent cx="828675" cy="828675"/>
                <wp:effectExtent l="0" t="0" r="0" b="0"/>
                <wp:docPr id="2" name="Picture 2" descr="NT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T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208495" w14:textId="53CFCB5A" w:rsidR="00E0333A" w:rsidRPr="00C06B5F" w:rsidRDefault="00E0333A" w:rsidP="00C06B5F">
    <w:pPr>
      <w:pStyle w:val="Topptekst"/>
      <w:jc w:val="center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INNKALLING TIL ÅRSMØTE 2020</w:t>
    </w:r>
  </w:p>
  <w:p w14:paraId="168B239F" w14:textId="77777777" w:rsidR="00E0333A" w:rsidRDefault="00E0333A">
    <w:pPr>
      <w:pStyle w:val="Topptekst"/>
    </w:pP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4C72A8" wp14:editId="61D78938">
              <wp:simplePos x="0" y="0"/>
              <wp:positionH relativeFrom="column">
                <wp:posOffset>0</wp:posOffset>
              </wp:positionH>
              <wp:positionV relativeFrom="paragraph">
                <wp:posOffset>155575</wp:posOffset>
              </wp:positionV>
              <wp:extent cx="5200650" cy="0"/>
              <wp:effectExtent l="28575" t="31750" r="28575" b="2540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0065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DFDFDF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3956E2" id="Line 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5pt" to="409.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" o:allowincell="f" strokecolor="#dfdfdf" strokeweight="4pt">
              <v:stroke startarrowwidth="narrow" startarrowlength="short" endarrowwidth="narrow" endarrowlength="short"/>
            </v:line>
          </w:pict>
        </mc:Fallback>
      </mc:AlternateContent>
    </w:r>
  </w:p>
  <w:p w14:paraId="72E235EB" w14:textId="77777777" w:rsidR="00E0333A" w:rsidRDefault="00E0333A">
    <w:pPr>
      <w:pStyle w:val="Topptekst"/>
      <w:ind w:left="-720" w:firstLine="720"/>
    </w:pPr>
  </w:p>
  <w:p w14:paraId="6B3B6A2F" w14:textId="77777777" w:rsidR="00E0333A" w:rsidRDefault="00E0333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61560"/>
    <w:multiLevelType w:val="hybridMultilevel"/>
    <w:tmpl w:val="44ACC920"/>
    <w:lvl w:ilvl="0" w:tplc="7E18025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E7BE3"/>
    <w:multiLevelType w:val="hybridMultilevel"/>
    <w:tmpl w:val="0BEE2A3E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6D65A2"/>
    <w:multiLevelType w:val="hybridMultilevel"/>
    <w:tmpl w:val="755E06F4"/>
    <w:lvl w:ilvl="0" w:tplc="1E5285BA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BA54EA8"/>
    <w:multiLevelType w:val="hybridMultilevel"/>
    <w:tmpl w:val="8C785BAA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F507BCF"/>
    <w:multiLevelType w:val="hybridMultilevel"/>
    <w:tmpl w:val="E732F6FC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03C4B0A"/>
    <w:multiLevelType w:val="hybridMultilevel"/>
    <w:tmpl w:val="1BC834BA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0812C0F"/>
    <w:multiLevelType w:val="hybridMultilevel"/>
    <w:tmpl w:val="CC6E5320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93F00C9"/>
    <w:multiLevelType w:val="hybridMultilevel"/>
    <w:tmpl w:val="883CD918"/>
    <w:lvl w:ilvl="0" w:tplc="1E5285B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4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</w:lvl>
    <w:lvl w:ilvl="2" w:tplc="041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296615E"/>
    <w:multiLevelType w:val="hybridMultilevel"/>
    <w:tmpl w:val="421A451A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798098D"/>
    <w:multiLevelType w:val="hybridMultilevel"/>
    <w:tmpl w:val="4F48D9E6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D52444F"/>
    <w:multiLevelType w:val="hybridMultilevel"/>
    <w:tmpl w:val="F1781A5C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872DA4"/>
    <w:multiLevelType w:val="hybridMultilevel"/>
    <w:tmpl w:val="0D3864EC"/>
    <w:lvl w:ilvl="0" w:tplc="041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96C7818"/>
    <w:multiLevelType w:val="hybridMultilevel"/>
    <w:tmpl w:val="EFA638A0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C540188"/>
    <w:multiLevelType w:val="hybridMultilevel"/>
    <w:tmpl w:val="11AC5AF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F2278"/>
    <w:multiLevelType w:val="hybridMultilevel"/>
    <w:tmpl w:val="A2204A24"/>
    <w:lvl w:ilvl="0" w:tplc="0EAAF4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069A1"/>
    <w:multiLevelType w:val="hybridMultilevel"/>
    <w:tmpl w:val="A72AAAFE"/>
    <w:lvl w:ilvl="0" w:tplc="D76853BC">
      <w:start w:val="1"/>
      <w:numFmt w:val="decimalZero"/>
      <w:lvlText w:val="%1"/>
      <w:lvlJc w:val="left"/>
      <w:pPr>
        <w:ind w:left="1215" w:hanging="8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C0355"/>
    <w:multiLevelType w:val="hybridMultilevel"/>
    <w:tmpl w:val="1E0AD012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AE26BFA"/>
    <w:multiLevelType w:val="hybridMultilevel"/>
    <w:tmpl w:val="E3C46932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D316D1A"/>
    <w:multiLevelType w:val="hybridMultilevel"/>
    <w:tmpl w:val="5F68901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05073"/>
    <w:multiLevelType w:val="hybridMultilevel"/>
    <w:tmpl w:val="FEBAC616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46A032F"/>
    <w:multiLevelType w:val="hybridMultilevel"/>
    <w:tmpl w:val="0AEA05A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D1302"/>
    <w:multiLevelType w:val="hybridMultilevel"/>
    <w:tmpl w:val="8BB2A57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0D1529"/>
    <w:multiLevelType w:val="hybridMultilevel"/>
    <w:tmpl w:val="DC2AC87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8804E1C"/>
    <w:multiLevelType w:val="hybridMultilevel"/>
    <w:tmpl w:val="B7CC9578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A5454F3"/>
    <w:multiLevelType w:val="hybridMultilevel"/>
    <w:tmpl w:val="8E526A46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8495A54"/>
    <w:multiLevelType w:val="hybridMultilevel"/>
    <w:tmpl w:val="A112A5A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22ABB"/>
    <w:multiLevelType w:val="hybridMultilevel"/>
    <w:tmpl w:val="15D87AC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4"/>
  </w:num>
  <w:num w:numId="4">
    <w:abstractNumId w:val="1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19"/>
  </w:num>
  <w:num w:numId="11">
    <w:abstractNumId w:val="23"/>
  </w:num>
  <w:num w:numId="12">
    <w:abstractNumId w:val="9"/>
  </w:num>
  <w:num w:numId="13">
    <w:abstractNumId w:val="12"/>
  </w:num>
  <w:num w:numId="14">
    <w:abstractNumId w:val="5"/>
  </w:num>
  <w:num w:numId="15">
    <w:abstractNumId w:val="1"/>
  </w:num>
  <w:num w:numId="16">
    <w:abstractNumId w:val="14"/>
  </w:num>
  <w:num w:numId="17">
    <w:abstractNumId w:val="15"/>
  </w:num>
  <w:num w:numId="18">
    <w:abstractNumId w:val="10"/>
  </w:num>
  <w:num w:numId="19">
    <w:abstractNumId w:val="25"/>
  </w:num>
  <w:num w:numId="20">
    <w:abstractNumId w:val="11"/>
  </w:num>
  <w:num w:numId="21">
    <w:abstractNumId w:val="13"/>
  </w:num>
  <w:num w:numId="22">
    <w:abstractNumId w:val="21"/>
  </w:num>
  <w:num w:numId="23">
    <w:abstractNumId w:val="18"/>
  </w:num>
  <w:num w:numId="24">
    <w:abstractNumId w:val="26"/>
  </w:num>
  <w:num w:numId="25">
    <w:abstractNumId w:val="0"/>
  </w:num>
  <w:num w:numId="26">
    <w:abstractNumId w:val="22"/>
  </w:num>
  <w:num w:numId="27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A63"/>
    <w:rsid w:val="00071BC3"/>
    <w:rsid w:val="000A07C7"/>
    <w:rsid w:val="000A405A"/>
    <w:rsid w:val="000C221B"/>
    <w:rsid w:val="000D6F22"/>
    <w:rsid w:val="00102CF8"/>
    <w:rsid w:val="0010386D"/>
    <w:rsid w:val="00110EE4"/>
    <w:rsid w:val="001633AD"/>
    <w:rsid w:val="0018295E"/>
    <w:rsid w:val="00191A60"/>
    <w:rsid w:val="0019605B"/>
    <w:rsid w:val="001D3275"/>
    <w:rsid w:val="001D7534"/>
    <w:rsid w:val="001E5B2C"/>
    <w:rsid w:val="001F1789"/>
    <w:rsid w:val="00225AE2"/>
    <w:rsid w:val="00245292"/>
    <w:rsid w:val="0027397C"/>
    <w:rsid w:val="002C2598"/>
    <w:rsid w:val="002C7738"/>
    <w:rsid w:val="002D0A43"/>
    <w:rsid w:val="002D5733"/>
    <w:rsid w:val="002F4EDA"/>
    <w:rsid w:val="00314FBF"/>
    <w:rsid w:val="003203CE"/>
    <w:rsid w:val="00331B23"/>
    <w:rsid w:val="00366A25"/>
    <w:rsid w:val="00385A91"/>
    <w:rsid w:val="0039449B"/>
    <w:rsid w:val="003C0947"/>
    <w:rsid w:val="003C55FB"/>
    <w:rsid w:val="0042171E"/>
    <w:rsid w:val="00426A60"/>
    <w:rsid w:val="00432141"/>
    <w:rsid w:val="00442EFA"/>
    <w:rsid w:val="00445BD3"/>
    <w:rsid w:val="00485F37"/>
    <w:rsid w:val="004A28D7"/>
    <w:rsid w:val="004A7291"/>
    <w:rsid w:val="004D286B"/>
    <w:rsid w:val="004F27F2"/>
    <w:rsid w:val="004F7194"/>
    <w:rsid w:val="005251C2"/>
    <w:rsid w:val="00547D55"/>
    <w:rsid w:val="00590B23"/>
    <w:rsid w:val="005956AE"/>
    <w:rsid w:val="005C51F2"/>
    <w:rsid w:val="005D162E"/>
    <w:rsid w:val="005E00B6"/>
    <w:rsid w:val="005E0F39"/>
    <w:rsid w:val="005E5D33"/>
    <w:rsid w:val="005E63C3"/>
    <w:rsid w:val="006022F9"/>
    <w:rsid w:val="006048AD"/>
    <w:rsid w:val="0062021E"/>
    <w:rsid w:val="00646A72"/>
    <w:rsid w:val="00662E01"/>
    <w:rsid w:val="00664890"/>
    <w:rsid w:val="006729A8"/>
    <w:rsid w:val="00680C03"/>
    <w:rsid w:val="00682055"/>
    <w:rsid w:val="00683A4C"/>
    <w:rsid w:val="00684AB4"/>
    <w:rsid w:val="0069664E"/>
    <w:rsid w:val="006C342F"/>
    <w:rsid w:val="006C5CAF"/>
    <w:rsid w:val="006D770B"/>
    <w:rsid w:val="006E17DF"/>
    <w:rsid w:val="006F05AD"/>
    <w:rsid w:val="00717F45"/>
    <w:rsid w:val="00722467"/>
    <w:rsid w:val="00727623"/>
    <w:rsid w:val="00731186"/>
    <w:rsid w:val="00742E72"/>
    <w:rsid w:val="007528FC"/>
    <w:rsid w:val="007615A1"/>
    <w:rsid w:val="00773A52"/>
    <w:rsid w:val="007753BC"/>
    <w:rsid w:val="007B5083"/>
    <w:rsid w:val="007D319D"/>
    <w:rsid w:val="007E4218"/>
    <w:rsid w:val="0080015F"/>
    <w:rsid w:val="00800F6D"/>
    <w:rsid w:val="008152DA"/>
    <w:rsid w:val="00815DE6"/>
    <w:rsid w:val="00833B47"/>
    <w:rsid w:val="008503DC"/>
    <w:rsid w:val="00865ECF"/>
    <w:rsid w:val="00871D6E"/>
    <w:rsid w:val="00885FE8"/>
    <w:rsid w:val="008C373F"/>
    <w:rsid w:val="008D38D2"/>
    <w:rsid w:val="008E31DE"/>
    <w:rsid w:val="008E5B46"/>
    <w:rsid w:val="009161B5"/>
    <w:rsid w:val="00957A63"/>
    <w:rsid w:val="009623D2"/>
    <w:rsid w:val="00966321"/>
    <w:rsid w:val="009759E7"/>
    <w:rsid w:val="00976F94"/>
    <w:rsid w:val="0099233B"/>
    <w:rsid w:val="009A34F3"/>
    <w:rsid w:val="009B017A"/>
    <w:rsid w:val="009B4FD2"/>
    <w:rsid w:val="009C66E7"/>
    <w:rsid w:val="00A0228F"/>
    <w:rsid w:val="00A556A5"/>
    <w:rsid w:val="00A63223"/>
    <w:rsid w:val="00A72B98"/>
    <w:rsid w:val="00A86A90"/>
    <w:rsid w:val="00A9791A"/>
    <w:rsid w:val="00AC5815"/>
    <w:rsid w:val="00AD0718"/>
    <w:rsid w:val="00AD1DB1"/>
    <w:rsid w:val="00AF61F3"/>
    <w:rsid w:val="00B22633"/>
    <w:rsid w:val="00B24E8E"/>
    <w:rsid w:val="00B270C0"/>
    <w:rsid w:val="00B35A9D"/>
    <w:rsid w:val="00B457FF"/>
    <w:rsid w:val="00B47392"/>
    <w:rsid w:val="00B922BE"/>
    <w:rsid w:val="00BC670F"/>
    <w:rsid w:val="00BF09BA"/>
    <w:rsid w:val="00BF3E8E"/>
    <w:rsid w:val="00BF5B49"/>
    <w:rsid w:val="00BF5C13"/>
    <w:rsid w:val="00C06671"/>
    <w:rsid w:val="00C06B5F"/>
    <w:rsid w:val="00C21E44"/>
    <w:rsid w:val="00C2238F"/>
    <w:rsid w:val="00C22AE9"/>
    <w:rsid w:val="00C41904"/>
    <w:rsid w:val="00C52CEC"/>
    <w:rsid w:val="00C5621A"/>
    <w:rsid w:val="00C746DD"/>
    <w:rsid w:val="00C90A0A"/>
    <w:rsid w:val="00CB4947"/>
    <w:rsid w:val="00CD3630"/>
    <w:rsid w:val="00CE039D"/>
    <w:rsid w:val="00CE2C02"/>
    <w:rsid w:val="00D271F3"/>
    <w:rsid w:val="00D34622"/>
    <w:rsid w:val="00D53325"/>
    <w:rsid w:val="00D74F69"/>
    <w:rsid w:val="00D754D4"/>
    <w:rsid w:val="00DB0619"/>
    <w:rsid w:val="00DB2945"/>
    <w:rsid w:val="00DB575B"/>
    <w:rsid w:val="00DC5B3E"/>
    <w:rsid w:val="00E0333A"/>
    <w:rsid w:val="00E54585"/>
    <w:rsid w:val="00E713CD"/>
    <w:rsid w:val="00E76DF7"/>
    <w:rsid w:val="00E809FA"/>
    <w:rsid w:val="00E879EA"/>
    <w:rsid w:val="00ED08CD"/>
    <w:rsid w:val="00EF793E"/>
    <w:rsid w:val="00F060A4"/>
    <w:rsid w:val="00F17387"/>
    <w:rsid w:val="00F23AFB"/>
    <w:rsid w:val="00F527AF"/>
    <w:rsid w:val="00F57D82"/>
    <w:rsid w:val="00F62ABC"/>
    <w:rsid w:val="00F65E93"/>
    <w:rsid w:val="00F67191"/>
    <w:rsid w:val="00F758E4"/>
    <w:rsid w:val="00F94C01"/>
    <w:rsid w:val="00FC0299"/>
    <w:rsid w:val="00FC267B"/>
    <w:rsid w:val="00FF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3298AF"/>
  <w15:chartTrackingRefBased/>
  <w15:docId w15:val="{28010F00-9CB8-42A3-8850-994FE8DE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Sidetall">
    <w:name w:val="page number"/>
    <w:basedOn w:val="Standardskriftforavsnitt"/>
    <w:semiHidden/>
  </w:style>
  <w:style w:type="character" w:styleId="Hyperkobling">
    <w:name w:val="Hyperlink"/>
    <w:semiHidden/>
    <w:rPr>
      <w:color w:val="0000FF"/>
      <w:u w:val="single"/>
    </w:rPr>
  </w:style>
  <w:style w:type="paragraph" w:styleId="Ingenmellomrom">
    <w:name w:val="No Spacing"/>
    <w:uiPriority w:val="1"/>
    <w:qFormat/>
    <w:rsid w:val="00B922BE"/>
    <w:rPr>
      <w:sz w:val="24"/>
      <w:szCs w:val="24"/>
      <w:lang w:bidi="ar-SA"/>
    </w:rPr>
  </w:style>
  <w:style w:type="character" w:styleId="Ulstomtale">
    <w:name w:val="Unresolved Mention"/>
    <w:basedOn w:val="Standardskriftforavsnitt"/>
    <w:uiPriority w:val="99"/>
    <w:semiHidden/>
    <w:unhideWhenUsed/>
    <w:rsid w:val="00FC0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isketkd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atman\Mine%20Dokumenter\&#197;lesund%20NTN\Maler\Maler%20kun%20for%20styret\M&#248;teinnkalling-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Møteinnkalling-mal.dot</Template>
  <TotalTime>6</TotalTime>
  <Pages>1</Pages>
  <Words>118</Words>
  <Characters>626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Dato:</vt:lpstr>
      <vt:lpstr>Dato:</vt:lpstr>
    </vt:vector>
  </TitlesOfParts>
  <Company>studentparlamentet</Company>
  <LinksUpToDate>false</LinksUpToDate>
  <CharactersWithSpaces>743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http://www.gisketkd.no/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</dc:title>
  <dc:subject/>
  <dc:creator>Batman</dc:creator>
  <cp:keywords/>
  <cp:lastModifiedBy>Lorgen, Silje</cp:lastModifiedBy>
  <cp:revision>5</cp:revision>
  <cp:lastPrinted>2016-01-24T12:03:00Z</cp:lastPrinted>
  <dcterms:created xsi:type="dcterms:W3CDTF">2020-12-20T16:48:00Z</dcterms:created>
  <dcterms:modified xsi:type="dcterms:W3CDTF">2020-12-23T09:34:00Z</dcterms:modified>
</cp:coreProperties>
</file>